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C64" w:rsidRDefault="00EF0C64" w:rsidP="00EF0C64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Spett.le</w:t>
      </w:r>
    </w:p>
    <w:p w:rsidR="00EF0C64" w:rsidRDefault="00EF0C64" w:rsidP="00EF0C64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Consorzio per lo Sviluppo</w:t>
      </w:r>
    </w:p>
    <w:p w:rsidR="00EF0C64" w:rsidRDefault="00EF0C64" w:rsidP="00EF0C64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dell’Area Chieti-Pescara</w:t>
      </w:r>
    </w:p>
    <w:p w:rsidR="00EF0C64" w:rsidRDefault="00EF0C64" w:rsidP="00EF0C64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 xml:space="preserve">Via Raiale, 110/Bis </w:t>
      </w:r>
    </w:p>
    <w:p w:rsidR="00EF0C64" w:rsidRDefault="00EF0C64" w:rsidP="00EF0C64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65128 PESCARA</w:t>
      </w:r>
    </w:p>
    <w:p w:rsidR="00D82840" w:rsidRDefault="00D82840">
      <w:pPr>
        <w:pStyle w:val="Nessunaspaziatura"/>
        <w:ind w:left="5387"/>
        <w:rPr>
          <w:rFonts w:ascii="Arial" w:hAnsi="Arial" w:cs="Arial"/>
        </w:rPr>
      </w:pPr>
    </w:p>
    <w:p w:rsidR="00EF0C64" w:rsidRDefault="00EF0C64">
      <w:pPr>
        <w:pStyle w:val="Nessunaspaziatura"/>
        <w:ind w:left="5387"/>
        <w:rPr>
          <w:rFonts w:ascii="Arial" w:hAnsi="Arial" w:cs="Arial"/>
        </w:rPr>
      </w:pPr>
    </w:p>
    <w:p w:rsidR="00D82840" w:rsidRDefault="00997B47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All’Ufficio Tecnico del Consorzio</w:t>
      </w:r>
    </w:p>
    <w:p w:rsidR="00D82840" w:rsidRDefault="00D82840">
      <w:pPr>
        <w:pStyle w:val="Nessunaspaziatura"/>
        <w:ind w:left="5387"/>
        <w:rPr>
          <w:rFonts w:ascii="Arial" w:hAnsi="Arial" w:cs="Arial"/>
        </w:rPr>
      </w:pPr>
      <w:bookmarkStart w:id="0" w:name="_GoBack"/>
      <w:bookmarkEnd w:id="0"/>
    </w:p>
    <w:p w:rsidR="00D82840" w:rsidRDefault="00997B47">
      <w:pPr>
        <w:pStyle w:val="Nessunaspaziatura"/>
        <w:ind w:left="5387"/>
        <w:rPr>
          <w:rFonts w:ascii="Arial" w:hAnsi="Arial" w:cs="Arial"/>
        </w:rPr>
      </w:pPr>
      <w:r>
        <w:rPr>
          <w:rFonts w:ascii="Arial" w:hAnsi="Arial" w:cs="Arial"/>
        </w:rPr>
        <w:t>csichietipescara@pec.it</w:t>
      </w:r>
    </w:p>
    <w:p w:rsidR="00D82840" w:rsidRDefault="00D82840">
      <w:pPr>
        <w:pStyle w:val="Nessunaspaziatura"/>
        <w:rPr>
          <w:rFonts w:ascii="Arial" w:hAnsi="Arial" w:cs="Arial"/>
          <w:b/>
          <w:bCs/>
        </w:rPr>
      </w:pPr>
    </w:p>
    <w:p w:rsidR="00D82840" w:rsidRDefault="00997B47">
      <w:pPr>
        <w:pStyle w:val="Titolo4"/>
        <w:rPr>
          <w:sz w:val="20"/>
          <w:szCs w:val="20"/>
        </w:rPr>
      </w:pPr>
      <w:r>
        <w:rPr>
          <w:sz w:val="20"/>
          <w:szCs w:val="20"/>
        </w:rPr>
        <w:t>COMUNICAZIONE DI FINE LAVORI</w:t>
      </w:r>
    </w:p>
    <w:p w:rsidR="00D82840" w:rsidRDefault="00D82840">
      <w:pPr>
        <w:pStyle w:val="Standard"/>
        <w:rPr>
          <w:sz w:val="20"/>
          <w:szCs w:val="20"/>
        </w:rPr>
      </w:pPr>
    </w:p>
    <w:p w:rsidR="00D82840" w:rsidRDefault="00997B47">
      <w:pPr>
        <w:pStyle w:val="Textbody"/>
        <w:spacing w:after="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_</w:t>
      </w:r>
      <w:proofErr w:type="gramStart"/>
      <w:r>
        <w:rPr>
          <w:sz w:val="20"/>
          <w:szCs w:val="20"/>
        </w:rPr>
        <w:t>_  _</w:t>
      </w:r>
      <w:proofErr w:type="gramEnd"/>
      <w:r>
        <w:rPr>
          <w:sz w:val="20"/>
          <w:szCs w:val="20"/>
        </w:rPr>
        <w:t>_______________________________________________________________________</w:t>
      </w:r>
    </w:p>
    <w:p w:rsidR="00D82840" w:rsidRDefault="00997B47">
      <w:pPr>
        <w:pStyle w:val="Standard"/>
        <w:spacing w:line="480" w:lineRule="auto"/>
        <w:jc w:val="both"/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</w:rPr>
        <w:t>nat</w:t>
      </w:r>
      <w:proofErr w:type="spellEnd"/>
      <w:r>
        <w:rPr>
          <w:rFonts w:cs="Arial"/>
          <w:sz w:val="20"/>
          <w:szCs w:val="20"/>
        </w:rPr>
        <w:t>__ a ________________________________________________________ il ______________________   residente a  ________________________________ via ___________________________________ n.____  recapito telefonico _______________________________ codice fiscale n. __________________________</w:t>
      </w:r>
    </w:p>
    <w:p w:rsidR="00D82840" w:rsidRDefault="00997B47">
      <w:pPr>
        <w:pStyle w:val="Standard"/>
        <w:spacing w:line="48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comunica che in data _____________________ sono stati ultimati i lavori di cui all’autorizzazione consortile </w:t>
      </w:r>
      <w:r>
        <w:rPr>
          <w:rFonts w:cs="Arial"/>
          <w:b/>
          <w:bCs/>
          <w:sz w:val="20"/>
          <w:szCs w:val="20"/>
        </w:rPr>
        <w:t>prot. ___________ del ___________________</w:t>
      </w:r>
    </w:p>
    <w:p w:rsidR="00D82840" w:rsidRDefault="00997B47">
      <w:pPr>
        <w:pStyle w:val="Standard"/>
        <w:spacing w:line="360" w:lineRule="auto"/>
        <w:ind w:left="4956" w:firstLine="708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  <w:t xml:space="preserve">                           Firma</w:t>
      </w:r>
    </w:p>
    <w:p w:rsidR="00D82840" w:rsidRDefault="00997B47">
      <w:pPr>
        <w:pStyle w:val="Standard"/>
        <w:spacing w:line="360" w:lineRule="auto"/>
        <w:rPr>
          <w:rFonts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cs="Arial"/>
          <w:sz w:val="20"/>
          <w:szCs w:val="20"/>
        </w:rPr>
        <w:t>_____________________________________</w:t>
      </w:r>
    </w:p>
    <w:p w:rsidR="00D82840" w:rsidRDefault="00D82840">
      <w:pPr>
        <w:pStyle w:val="Standard"/>
        <w:spacing w:line="360" w:lineRule="auto"/>
        <w:rPr>
          <w:rFonts w:cs="Arial"/>
          <w:sz w:val="20"/>
          <w:szCs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2840">
        <w:trPr>
          <w:trHeight w:val="4763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2840" w:rsidRDefault="00997B47">
            <w:pPr>
              <w:pStyle w:val="Standard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SPAZIO RISERVATO ALL’UFFICIO TECNICO CONSORTILE:</w:t>
            </w:r>
          </w:p>
          <w:p w:rsidR="00D82840" w:rsidRDefault="00D82840">
            <w:pPr>
              <w:pStyle w:val="Standard"/>
              <w:jc w:val="both"/>
              <w:rPr>
                <w:rFonts w:cs="Arial"/>
                <w:sz w:val="20"/>
                <w:szCs w:val="20"/>
              </w:rPr>
            </w:pPr>
          </w:p>
          <w:p w:rsidR="00D82840" w:rsidRDefault="00997B47">
            <w:pPr>
              <w:pStyle w:val="Standard"/>
              <w:spacing w:line="48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Il sottoscritto DIPENDENTE DEL CONSORZIO _______________________________________________ in data _________________ congiuntamente con il Sig. ________________________________________ referente/responsabile della ditta ___________________________________________________________ a seguito di sopralluogo nella zona interessata dei lavori ha constatato: la conclusione degli stessi.</w:t>
            </w:r>
          </w:p>
          <w:p w:rsidR="00D82840" w:rsidRDefault="00D82840">
            <w:pPr>
              <w:pStyle w:val="Standard"/>
              <w:spacing w:line="480" w:lineRule="auto"/>
              <w:jc w:val="both"/>
              <w:rPr>
                <w:rFonts w:cs="Arial"/>
                <w:sz w:val="20"/>
                <w:szCs w:val="20"/>
              </w:rPr>
            </w:pPr>
          </w:p>
          <w:p w:rsidR="00D82840" w:rsidRDefault="00997B47">
            <w:pPr>
              <w:pStyle w:val="Standard"/>
              <w:spacing w:line="48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PER LA RICHIEDENTE</w:t>
            </w:r>
          </w:p>
          <w:p w:rsidR="00D82840" w:rsidRDefault="00997B47">
            <w:pPr>
              <w:pStyle w:val="Standard"/>
              <w:spacing w:line="48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__________________________</w:t>
            </w:r>
          </w:p>
          <w:p w:rsidR="00D82840" w:rsidRDefault="00997B47">
            <w:pPr>
              <w:pStyle w:val="Standard"/>
              <w:spacing w:line="480" w:lineRule="auto"/>
              <w:ind w:left="544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IL DIPENDENTE DEL CONSORZIO</w:t>
            </w:r>
          </w:p>
          <w:p w:rsidR="00D82840" w:rsidRDefault="00997B47">
            <w:pPr>
              <w:pStyle w:val="Standard"/>
              <w:spacing w:line="480" w:lineRule="auto"/>
              <w:ind w:left="5443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________________________________</w:t>
            </w:r>
          </w:p>
          <w:p w:rsidR="00D82840" w:rsidRDefault="00997B47">
            <w:pPr>
              <w:pStyle w:val="Standard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per il sopralluogo congiunto si prega di contattare l’ufficio tecnico al seguente numero telefonico </w:t>
            </w:r>
            <w:r>
              <w:rPr>
                <w:rFonts w:cs="Arial"/>
                <w:b/>
                <w:bCs/>
                <w:sz w:val="20"/>
                <w:szCs w:val="20"/>
              </w:rPr>
              <w:t>085/4318131</w:t>
            </w:r>
            <w:r>
              <w:rPr>
                <w:rFonts w:cs="Arial"/>
                <w:sz w:val="20"/>
                <w:szCs w:val="20"/>
              </w:rPr>
              <w:t xml:space="preserve"> oppure tramite email al seguente indirizzo </w:t>
            </w:r>
            <w:r>
              <w:rPr>
                <w:rFonts w:cs="Arial"/>
                <w:b/>
                <w:bCs/>
                <w:sz w:val="20"/>
                <w:szCs w:val="20"/>
              </w:rPr>
              <w:t>csichietipescara@pec.it</w:t>
            </w:r>
          </w:p>
        </w:tc>
      </w:tr>
    </w:tbl>
    <w:p w:rsidR="00D82840" w:rsidRDefault="00D82840">
      <w:pPr>
        <w:pStyle w:val="Standard"/>
        <w:rPr>
          <w:rFonts w:cs="Arial"/>
          <w:sz w:val="20"/>
          <w:szCs w:val="20"/>
        </w:rPr>
      </w:pPr>
    </w:p>
    <w:p w:rsidR="00D82840" w:rsidRDefault="00997B47">
      <w:pPr>
        <w:pStyle w:val="Standard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Il Consorzio si riserva di controllare successivamente i ripristini effettuati a regola d’arte, necessari per lo svincolo della polizza a distanza di un anno.</w:t>
      </w:r>
    </w:p>
    <w:sectPr w:rsidR="00D82840">
      <w:headerReference w:type="default" r:id="rId7"/>
      <w:pgSz w:w="11906" w:h="16838"/>
      <w:pgMar w:top="2788" w:right="1134" w:bottom="1134" w:left="1134" w:header="63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67D" w:rsidRDefault="0059567D">
      <w:r>
        <w:separator/>
      </w:r>
    </w:p>
  </w:endnote>
  <w:endnote w:type="continuationSeparator" w:id="0">
    <w:p w:rsidR="0059567D" w:rsidRDefault="0059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67D" w:rsidRDefault="0059567D">
      <w:r>
        <w:rPr>
          <w:color w:val="000000"/>
        </w:rPr>
        <w:separator/>
      </w:r>
    </w:p>
  </w:footnote>
  <w:footnote w:type="continuationSeparator" w:id="0">
    <w:p w:rsidR="0059567D" w:rsidRDefault="00595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41E" w:rsidRDefault="00997B47">
    <w:pPr>
      <w:pStyle w:val="Intestazione"/>
      <w:jc w:val="right"/>
      <w:rPr>
        <w:sz w:val="28"/>
        <w:szCs w:val="28"/>
      </w:rPr>
    </w:pPr>
    <w:r>
      <w:rPr>
        <w:sz w:val="28"/>
        <w:szCs w:val="28"/>
      </w:rPr>
      <w:t>Modello B</w:t>
    </w:r>
  </w:p>
  <w:p w:rsidR="000C041E" w:rsidRDefault="0059567D">
    <w:pPr>
      <w:pStyle w:val="Intestazione"/>
      <w:jc w:val="right"/>
      <w:rPr>
        <w:sz w:val="28"/>
        <w:szCs w:val="28"/>
      </w:rPr>
    </w:pPr>
  </w:p>
  <w:tbl>
    <w:tblPr>
      <w:tblW w:w="963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88"/>
      <w:gridCol w:w="8050"/>
    </w:tblGrid>
    <w:tr w:rsidR="000C041E">
      <w:trPr>
        <w:trHeight w:val="1250"/>
      </w:trPr>
      <w:tc>
        <w:tcPr>
          <w:tcW w:w="1588" w:type="dxa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0C041E" w:rsidRDefault="00997B47">
          <w:pPr>
            <w:pStyle w:val="TableContents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649080" cy="623520"/>
                <wp:effectExtent l="0" t="0" r="0" b="5130"/>
                <wp:docPr id="1" name="Immagin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 l="-105" t="-109" r="-105" b="-10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080" cy="62352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50" w:type="dxa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0C041E" w:rsidRDefault="00997B47">
          <w:pPr>
            <w:pStyle w:val="TableContents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CONSORZIO PER LO SVILUPPO INDUSTRIALE DELL’AREA CHIETI - PESCARA</w:t>
          </w:r>
        </w:p>
      </w:tc>
    </w:tr>
  </w:tbl>
  <w:p w:rsidR="000C041E" w:rsidRDefault="0059567D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341CC"/>
    <w:multiLevelType w:val="multilevel"/>
    <w:tmpl w:val="E28217D8"/>
    <w:styleLink w:val="WW8Num2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840"/>
    <w:rsid w:val="0023298D"/>
    <w:rsid w:val="0059567D"/>
    <w:rsid w:val="00997B47"/>
    <w:rsid w:val="00D82840"/>
    <w:rsid w:val="00EF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BF02"/>
  <w15:docId w15:val="{B2267E49-C052-49DC-9EFF-474076AE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SimSun" w:hAnsi="Arial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Standard"/>
    <w:next w:val="Standard"/>
    <w:pPr>
      <w:keepNext/>
      <w:outlineLvl w:val="1"/>
    </w:pPr>
    <w:rPr>
      <w:rFonts w:eastAsia="Arial" w:cs="Arial"/>
      <w:b/>
      <w:sz w:val="16"/>
    </w:rPr>
  </w:style>
  <w:style w:type="paragraph" w:styleId="Titolo4">
    <w:name w:val="heading 4"/>
    <w:basedOn w:val="Standard"/>
    <w:next w:val="Standard"/>
    <w:pPr>
      <w:keepNext/>
      <w:jc w:val="center"/>
      <w:outlineLvl w:val="3"/>
    </w:pPr>
    <w:rPr>
      <w:rFonts w:eastAsia="Arial" w:cs="Arial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essunaspaziatura">
    <w:name w:val="No Spacing"/>
    <w:qFormat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numbering" w:customStyle="1" w:styleId="WW8Num21">
    <w:name w:val="WW8Num2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ppData\Roaming\LibreOffice\4\user\template\Lettere\Modello%20di%20lettera.ot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di lettera.ott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creator>Antonio Di Sipio</dc:creator>
  <cp:lastModifiedBy>Antonio Di Sipio</cp:lastModifiedBy>
  <cp:revision>3</cp:revision>
  <dcterms:created xsi:type="dcterms:W3CDTF">2018-03-23T10:05:00Z</dcterms:created>
  <dcterms:modified xsi:type="dcterms:W3CDTF">2018-11-09T10:34:00Z</dcterms:modified>
</cp:coreProperties>
</file>